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61C55" w14:textId="2B034112" w:rsidR="00D72BE0" w:rsidRPr="00CE6298" w:rsidRDefault="00BD3275" w:rsidP="004C2A11">
      <w:pPr>
        <w:pStyle w:val="Title"/>
        <w:ind w:left="720" w:firstLine="720"/>
        <w:rPr>
          <w:color w:val="538135" w:themeColor="accent6" w:themeShade="BF"/>
          <w:spacing w:val="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CE6298">
        <w:rPr>
          <w:color w:val="538135" w:themeColor="accent6" w:themeShade="BF"/>
          <w:spacing w:val="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Figsbury</w:t>
      </w:r>
      <w:proofErr w:type="spellEnd"/>
      <w:r w:rsidRPr="00CE6298">
        <w:rPr>
          <w:color w:val="538135" w:themeColor="accent6" w:themeShade="BF"/>
          <w:spacing w:val="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Challenge 20</w:t>
      </w:r>
      <w:r w:rsidR="004231FB">
        <w:rPr>
          <w:color w:val="538135" w:themeColor="accent6" w:themeShade="BF"/>
          <w:spacing w:val="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</w:t>
      </w:r>
      <w:r w:rsidR="00393DA9">
        <w:rPr>
          <w:color w:val="538135" w:themeColor="accent6" w:themeShade="BF"/>
          <w:spacing w:val="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</w:p>
    <w:p w14:paraId="07EB9707" w14:textId="22E5BB9D" w:rsidR="00D72BE0" w:rsidRPr="00CE6298" w:rsidRDefault="00D72BE0" w:rsidP="00D72BE0">
      <w:pPr>
        <w:pStyle w:val="NormalLarge"/>
        <w:jc w:val="center"/>
        <w:rPr>
          <w:rStyle w:val="NormalLarge-ExampleChar"/>
          <w:rFonts w:ascii="Comic Sans MS" w:hAnsi="Comic Sans MS"/>
        </w:rPr>
      </w:pPr>
      <w:r w:rsidRPr="00CE6298">
        <w:rPr>
          <w:rFonts w:ascii="Comic Sans MS" w:hAnsi="Comic Sans MS"/>
        </w:rPr>
        <w:t xml:space="preserve">Please sponsor </w:t>
      </w:r>
      <w:r w:rsidR="004C2A11" w:rsidRPr="00CE6298">
        <w:rPr>
          <w:rStyle w:val="NormalLarge-ExampleChar"/>
          <w:rFonts w:ascii="Comic Sans MS" w:hAnsi="Comic Sans MS"/>
        </w:rPr>
        <w:t>______________</w:t>
      </w:r>
      <w:r w:rsidRPr="00CE6298">
        <w:rPr>
          <w:rFonts w:ascii="Comic Sans MS" w:hAnsi="Comic Sans MS"/>
        </w:rPr>
        <w:t xml:space="preserve"> to complete</w:t>
      </w:r>
      <w:r w:rsidR="004C2A11" w:rsidRPr="00CE6298">
        <w:rPr>
          <w:rFonts w:ascii="Comic Sans MS" w:hAnsi="Comic Sans MS"/>
        </w:rPr>
        <w:t xml:space="preserve"> the </w:t>
      </w:r>
      <w:proofErr w:type="spellStart"/>
      <w:r w:rsidR="004C2A11" w:rsidRPr="00CE6298">
        <w:rPr>
          <w:rFonts w:ascii="Comic Sans MS" w:hAnsi="Comic Sans MS"/>
        </w:rPr>
        <w:t>Figsbury</w:t>
      </w:r>
      <w:proofErr w:type="spellEnd"/>
      <w:r w:rsidR="004C2A11" w:rsidRPr="00CE6298">
        <w:rPr>
          <w:rFonts w:ascii="Comic Sans MS" w:hAnsi="Comic Sans MS"/>
        </w:rPr>
        <w:t xml:space="preserve"> Challenge</w:t>
      </w:r>
      <w:r w:rsidRPr="00CE6298">
        <w:rPr>
          <w:rFonts w:ascii="Comic Sans MS" w:hAnsi="Comic Sans MS"/>
        </w:rPr>
        <w:t xml:space="preserve"> in aid o</w:t>
      </w:r>
      <w:r w:rsidR="004C2A11" w:rsidRPr="00CE6298">
        <w:rPr>
          <w:rFonts w:ascii="Comic Sans MS" w:hAnsi="Comic Sans MS"/>
        </w:rPr>
        <w:t>f the</w:t>
      </w:r>
      <w:r w:rsidR="004B64AC" w:rsidRPr="00CE6298">
        <w:rPr>
          <w:rFonts w:ascii="Comic Sans MS" w:hAnsi="Comic Sans MS"/>
        </w:rPr>
        <w:t xml:space="preserve"> </w:t>
      </w:r>
      <w:r w:rsidR="004C2A11" w:rsidRPr="00CE6298">
        <w:rPr>
          <w:rFonts w:ascii="Comic Sans MS" w:hAnsi="Comic Sans MS"/>
        </w:rPr>
        <w:t>Friends of Winterbourne Earls School</w:t>
      </w:r>
      <w:r w:rsidRPr="00CE6298">
        <w:rPr>
          <w:rStyle w:val="NormalLarge-ExampleChar"/>
          <w:rFonts w:ascii="Comic Sans MS" w:hAnsi="Comic Sans MS"/>
        </w:rPr>
        <w:t>.</w:t>
      </w:r>
    </w:p>
    <w:tbl>
      <w:tblPr>
        <w:tblpPr w:leftFromText="180" w:rightFromText="180" w:vertAnchor="text" w:horzAnchor="margin" w:tblpXSpec="center" w:tblpY="371"/>
        <w:tblW w:w="106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"/>
        <w:gridCol w:w="1983"/>
        <w:gridCol w:w="3260"/>
        <w:gridCol w:w="1134"/>
        <w:gridCol w:w="1983"/>
        <w:gridCol w:w="977"/>
        <w:gridCol w:w="977"/>
      </w:tblGrid>
      <w:tr w:rsidR="004C2A11" w14:paraId="27B0A932" w14:textId="18241A74" w:rsidTr="004C2A11"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</w:tcPr>
          <w:p w14:paraId="7BB050CA" w14:textId="77777777" w:rsidR="004C2A11" w:rsidRDefault="004C2A11">
            <w:pPr>
              <w:pStyle w:val="Normal1"/>
              <w:spacing w:after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8475A" w14:textId="77777777" w:rsidR="004C2A11" w:rsidRDefault="004C2A11">
            <w:pPr>
              <w:pStyle w:val="Normal1"/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Sponsor’s first name </w:t>
            </w:r>
          </w:p>
          <w:p w14:paraId="5C7605CF" w14:textId="77777777" w:rsidR="004C2A11" w:rsidRDefault="004C2A11">
            <w:pPr>
              <w:pStyle w:val="Normal1"/>
              <w:spacing w:after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and surname</w:t>
            </w: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hideMark/>
          </w:tcPr>
          <w:p w14:paraId="36C9C64B" w14:textId="77777777" w:rsidR="004C2A11" w:rsidRDefault="004C2A11">
            <w:pPr>
              <w:pStyle w:val="Normal1"/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Sponsor’s home address</w:t>
            </w: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hideMark/>
          </w:tcPr>
          <w:p w14:paraId="75C8FAE4" w14:textId="77777777" w:rsidR="004C2A11" w:rsidRDefault="004C2A11">
            <w:pPr>
              <w:pStyle w:val="Normal1"/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Postcode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E0041" w14:textId="77777777" w:rsidR="004C2A11" w:rsidRDefault="004C2A11">
            <w:pPr>
              <w:pStyle w:val="Normal1"/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Donation amount (£)</w:t>
            </w: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hideMark/>
          </w:tcPr>
          <w:p w14:paraId="5D6C882A" w14:textId="77777777" w:rsidR="004C2A11" w:rsidRDefault="004C2A11">
            <w:pPr>
              <w:pStyle w:val="Normal1"/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Date paid</w:t>
            </w: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50BACAE3" w14:textId="77777777" w:rsidR="004B64AC" w:rsidRDefault="004C2A11">
            <w:pPr>
              <w:pStyle w:val="Normal1"/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Gift Aid It</w:t>
            </w:r>
          </w:p>
          <w:p w14:paraId="3C1788BE" w14:textId="29064E64" w:rsidR="004B64AC" w:rsidRPr="004B64AC" w:rsidRDefault="004B64AC" w:rsidP="004B64AC">
            <w:pPr>
              <w:pStyle w:val="Normal1"/>
              <w:spacing w:after="0"/>
              <w:jc w:val="center"/>
              <w:rPr>
                <w:b/>
                <w:sz w:val="20"/>
                <w:szCs w:val="20"/>
              </w:rPr>
            </w:pPr>
            <w:r w:rsidRPr="004B64AC">
              <w:rPr>
                <w:b/>
                <w:color w:val="A8D08D" w:themeColor="accent6" w:themeTint="99"/>
                <w:sz w:val="20"/>
                <w:szCs w:val="20"/>
              </w:rPr>
              <w:t>√</w:t>
            </w:r>
          </w:p>
        </w:tc>
      </w:tr>
      <w:tr w:rsidR="004C2A11" w14:paraId="186CC5A0" w14:textId="6DE5A821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3F57B942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AE781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57400120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D780A7B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6F311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0417999D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1E6FE24A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7751764D" w14:textId="454904BA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1FE63756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982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C0B4665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679860F0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C5A1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3369A7A7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1D47373A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35587725" w14:textId="501E75E0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0B345080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100F5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E8EBBA0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54C0D672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FADC8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79EA8760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3B9CE8FE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3C921CBE" w14:textId="0DA33137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1DDF974B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CB5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3074EA87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105604AD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E2D33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0818DAE4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8A3D5C2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3CB65772" w14:textId="504C57F4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4C657C8A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799F7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5D8A7EC8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252EA7C8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776E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0FDD6D4A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1BD71BBC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68D35154" w14:textId="264FCAF3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3A4586A8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B77F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2BCB3C2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2ECFAD23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1F30D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74623AC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5E2982F9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2AD2EA5E" w14:textId="79927B39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0DE3E72C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4CC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5416B800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069DB0F2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9D854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2B0CF2FF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038E21B6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42A1D3AF" w14:textId="7EAFFB16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7875E7CB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A5A2B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6572148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648AC1B4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612D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77DDD5B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0406F22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798BAD1F" w14:textId="02F433D0" w:rsidTr="004C2A11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5542C26E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9D857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495D6E67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2061355E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929B8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2DD25821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</w:tcPr>
          <w:p w14:paraId="6D745879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4951F83E" w14:textId="237316B8" w:rsidTr="004B64AC">
        <w:trPr>
          <w:trHeight w:val="680"/>
        </w:trPr>
        <w:tc>
          <w:tcPr>
            <w:tcW w:w="29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hideMark/>
          </w:tcPr>
          <w:p w14:paraId="7E7D74DF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97D88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3260" w:type="dxa"/>
            <w:tcBorders>
              <w:top w:val="single" w:sz="8" w:space="0" w:color="999999"/>
              <w:left w:val="single" w:sz="8" w:space="0" w:color="999999"/>
              <w:bottom w:val="single" w:sz="4" w:space="0" w:color="auto"/>
              <w:right w:val="single" w:sz="8" w:space="0" w:color="999999"/>
            </w:tcBorders>
          </w:tcPr>
          <w:p w14:paraId="5751A13F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134" w:type="dxa"/>
            <w:tcBorders>
              <w:top w:val="single" w:sz="8" w:space="0" w:color="999999"/>
              <w:left w:val="single" w:sz="8" w:space="0" w:color="999999"/>
              <w:bottom w:val="single" w:sz="4" w:space="0" w:color="auto"/>
              <w:right w:val="single" w:sz="8" w:space="0" w:color="999999"/>
            </w:tcBorders>
          </w:tcPr>
          <w:p w14:paraId="71A3DBBB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999999"/>
              <w:bottom w:val="single" w:sz="4" w:space="0" w:color="auto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179B7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4" w:space="0" w:color="auto"/>
              <w:right w:val="single" w:sz="8" w:space="0" w:color="999999"/>
            </w:tcBorders>
          </w:tcPr>
          <w:p w14:paraId="231720CC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8" w:space="0" w:color="999999"/>
              <w:left w:val="single" w:sz="8" w:space="0" w:color="999999"/>
              <w:bottom w:val="single" w:sz="4" w:space="0" w:color="auto"/>
              <w:right w:val="single" w:sz="8" w:space="0" w:color="999999"/>
            </w:tcBorders>
          </w:tcPr>
          <w:p w14:paraId="113B4586" w14:textId="77777777" w:rsidR="004C2A11" w:rsidRDefault="004C2A11">
            <w:pPr>
              <w:pStyle w:val="Normal1"/>
              <w:spacing w:after="0"/>
            </w:pPr>
          </w:p>
        </w:tc>
      </w:tr>
      <w:tr w:rsidR="004C2A11" w14:paraId="41F456DA" w14:textId="5610A472" w:rsidTr="004B64AC">
        <w:trPr>
          <w:trHeight w:val="113"/>
        </w:trPr>
        <w:tc>
          <w:tcPr>
            <w:tcW w:w="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0D852E" w14:textId="77777777" w:rsidR="004C2A11" w:rsidRDefault="004C2A11">
            <w:pPr>
              <w:pStyle w:val="Normal1"/>
              <w:spacing w:after="0"/>
              <w:rPr>
                <w:b/>
                <w:bCs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B1B89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4394" w:type="dxa"/>
            <w:gridSpan w:val="2"/>
            <w:tcBorders>
              <w:top w:val="single" w:sz="8" w:space="0" w:color="7F7F7F"/>
              <w:left w:val="single" w:sz="4" w:space="0" w:color="auto"/>
              <w:bottom w:val="single" w:sz="4" w:space="0" w:color="auto"/>
              <w:right w:val="single" w:sz="8" w:space="0" w:color="7F7F7F"/>
            </w:tcBorders>
            <w:hideMark/>
          </w:tcPr>
          <w:p w14:paraId="621C5133" w14:textId="77777777" w:rsidR="004C2A11" w:rsidRDefault="004C2A11">
            <w:pPr>
              <w:pStyle w:val="Normal1"/>
              <w:spacing w:after="0"/>
              <w:jc w:val="center"/>
            </w:pPr>
            <w:r>
              <w:rPr>
                <w:b/>
                <w:sz w:val="16"/>
                <w:szCs w:val="16"/>
              </w:rPr>
              <w:t>Total donations received</w:t>
            </w:r>
          </w:p>
        </w:tc>
        <w:tc>
          <w:tcPr>
            <w:tcW w:w="1983" w:type="dxa"/>
            <w:tcBorders>
              <w:top w:val="single" w:sz="8" w:space="0" w:color="999999"/>
              <w:left w:val="single" w:sz="8" w:space="0" w:color="7F7F7F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40A16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E3D1CC" w14:textId="77777777" w:rsidR="004C2A11" w:rsidRDefault="004C2A11">
            <w:pPr>
              <w:pStyle w:val="Normal1"/>
              <w:spacing w:after="0"/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898C" w14:textId="77777777" w:rsidR="004C2A11" w:rsidRDefault="004C2A11">
            <w:pPr>
              <w:pStyle w:val="Normal1"/>
              <w:spacing w:after="0"/>
            </w:pPr>
          </w:p>
        </w:tc>
      </w:tr>
    </w:tbl>
    <w:p w14:paraId="36FAD722" w14:textId="7B60EC2C" w:rsidR="00D72BE0" w:rsidRDefault="004B64AC" w:rsidP="004B64AC">
      <w:pPr>
        <w:pStyle w:val="NormalLarg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514CEB" wp14:editId="474BF512">
                <wp:simplePos x="0" y="0"/>
                <wp:positionH relativeFrom="column">
                  <wp:posOffset>1013460</wp:posOffset>
                </wp:positionH>
                <wp:positionV relativeFrom="paragraph">
                  <wp:posOffset>5299710</wp:posOffset>
                </wp:positionV>
                <wp:extent cx="5814060" cy="784860"/>
                <wp:effectExtent l="0" t="0" r="1524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406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405F80" w14:textId="23A4FC23" w:rsidR="004B64AC" w:rsidRPr="003D1A05" w:rsidRDefault="004B64A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A0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If I have ticked the box headed ‘Gift Aid’, I confirm that I am a UK Income or Capital Gains taxpayer. I have read this statement and want the charity named above to reclaim tax on the donation detailed below, given on the date shown. I understand that if I pay less income Tax/Capital Gains Tax in the current tax year than the amount of Gift Aid claimed on my donation it is my responsibility to pay any difference. I understand the charity will reclaim 25p of tax on every £1 that I have given.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514CE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79.8pt;margin-top:417.3pt;width:457.8pt;height: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PrNwIAAHwEAAAOAAAAZHJzL2Uyb0RvYy54bWysVE1v2zAMvQ/YfxB0X+xkSZoacYosRYYB&#10;RVsgHXpWZCk2JouapMTOfv0o2flot9Owi0yJ1BP5+Oj5XVsrchDWVaBzOhyklAjNoaj0LqffX9af&#10;ZpQ4z3TBFGiR06Nw9G7x8cO8MZkYQQmqEJYgiHZZY3Jaem+yJHG8FDVzAzBCo1OCrZnHrd0lhWUN&#10;otcqGaXpNGnAFsYCF87h6X3npIuIL6Xg/klKJzxROcXcfFxtXLdhTRZzlu0sM2XF+zTYP2RRs0rj&#10;o2eoe+YZ2dvqD6i64hYcSD/gUCcgZcVFrAGrGabvqtmUzIhYC5LjzJkm9/9g+eNhY54t8e0XaLGB&#10;gZDGuMzhYainlbYOX8yUoB8pPJ5pE60nHA8ns+E4naKLo+9mNp6hjTDJ5baxzn8VUJNg5NRiWyJb&#10;7PDgfBd6CgmPOVBVsa6UipsgBbFSlhwYNlH5mCOCv4lSmjQ5nX6epBH4jS9An+9vFeM/+vSuohBP&#10;acz5UnuwfLtte0K2UByRJwudhJzh6wpxH5jzz8yiZrB+nAP/hItUgMlAb1FSgv31t/MQj61ELyUN&#10;ajCn7ueeWUGJ+qaxybfD8TiINm7Gk5sRbuy1Z3vt0ft6BcjQECfO8GiGeK9OprRQv+K4LMOr6GKa&#10;49s59Sdz5bvJwHHjYrmMQShTw/yD3hgeoENHAp8v7Suzpu+nRyU8wkmtLHvX1i423NSw3HuQVex5&#10;ILhjtecdJR5V049jmKHrfYy6/DQWvwEAAP//AwBQSwMEFAAGAAgAAAAhAHigpMTfAAAADAEAAA8A&#10;AABkcnMvZG93bnJldi54bWxMj7FOwzAQhnck3sE6JDbqEEhx0jgVoMLSiYI6u7FrW8TnyHbT8Pa4&#10;E2z36z799127nt1AJhWi9cjhflEAUdh7aVFz+Pp8u2NAYhIoxeBRcfhREdbd9VUrGunP+KGmXdIk&#10;l2BsBAeT0thQGnujnIgLPyrMu6MPTqQcg6YyiHMudwMti2JJnbCYLxgxqlej+u/dyXHYvOha90wE&#10;s2HS2mneH7f6nfPbm/l5BSSpOf3BcNHP6tBlp4M/oYxkyLmqlxnlwB4e83AhiqeqBHLgUFesBNq1&#10;9P8T3S8AAAD//wMAUEsBAi0AFAAGAAgAAAAhALaDOJL+AAAA4QEAABMAAAAAAAAAAAAAAAAAAAAA&#10;AFtDb250ZW50X1R5cGVzXS54bWxQSwECLQAUAAYACAAAACEAOP0h/9YAAACUAQAACwAAAAAAAAAA&#10;AAAAAAAvAQAAX3JlbHMvLnJlbHNQSwECLQAUAAYACAAAACEAQ3uT6zcCAAB8BAAADgAAAAAAAAAA&#10;AAAAAAAuAgAAZHJzL2Uyb0RvYy54bWxQSwECLQAUAAYACAAAACEAeKCkxN8AAAAMAQAADwAAAAAA&#10;AAAAAAAAAACRBAAAZHJzL2Rvd25yZXYueG1sUEsFBgAAAAAEAAQA8wAAAJ0FAAAAAA==&#10;" fillcolor="white [3201]" strokeweight=".5pt">
                <v:textbox>
                  <w:txbxContent>
                    <w:p w14:paraId="0D405F80" w14:textId="23A4FC23" w:rsidR="004B64AC" w:rsidRPr="003D1A05" w:rsidRDefault="004B64A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A05">
                        <w:rPr>
                          <w:rFonts w:ascii="Arial" w:hAnsi="Arial" w:cs="Arial"/>
                          <w:sz w:val="18"/>
                          <w:szCs w:val="18"/>
                        </w:rPr>
                        <w:t>If I have ticked the box headed ‘Gift Aid’, I confirm that I am a UK Income or Capital Gains taxpayer. I have read this statement and want the charity named above to reclaim tax on the donation detailed below, given on the date shown. I understand that if I pay less income Tax/Capital Gains Tax in the current tax year than the amount of Gift Aid claimed on my donation it is my responsibility to pay any difference. I understand the charity will reclaim 25p of tax on every £1 that I have given.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8EC3BA5" wp14:editId="79B8FB96">
            <wp:extent cx="1100965" cy="627380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967" cy="63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F7C0D" w14:textId="77777777" w:rsidR="00CE6298" w:rsidRDefault="00CE6298" w:rsidP="00CE6298">
      <w:pPr>
        <w:pStyle w:val="Paragraph"/>
        <w:spacing w:after="0"/>
        <w:jc w:val="center"/>
        <w:rPr>
          <w:b/>
          <w:bCs/>
        </w:rPr>
      </w:pPr>
    </w:p>
    <w:p w14:paraId="5B345FAA" w14:textId="649AA00C" w:rsidR="00D72BE0" w:rsidRPr="003D1A05" w:rsidRDefault="003D1A05" w:rsidP="00CE6298">
      <w:pPr>
        <w:pStyle w:val="Paragraph"/>
        <w:spacing w:after="0"/>
        <w:jc w:val="center"/>
        <w:rPr>
          <w:rFonts w:ascii="Comic Sans MS" w:hAnsi="Comic Sans MS"/>
          <w:b/>
          <w:bCs/>
        </w:rPr>
      </w:pPr>
      <w:r w:rsidRPr="003D1A05"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14A96" wp14:editId="2C82F4D9">
                <wp:simplePos x="0" y="0"/>
                <wp:positionH relativeFrom="margin">
                  <wp:posOffset>-152400</wp:posOffset>
                </wp:positionH>
                <wp:positionV relativeFrom="paragraph">
                  <wp:posOffset>227330</wp:posOffset>
                </wp:positionV>
                <wp:extent cx="7002780" cy="112776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1127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2E7D8E" w14:textId="4A7034B6" w:rsidR="00CE6298" w:rsidRPr="003D1A05" w:rsidRDefault="00CE6298" w:rsidP="003D1A05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After the event, please collect your sponsorship, and pay the money raised by cash or cheque, by placing in an envelope with the sponsorship form. We will let you know a drop off location &amp; time for the monies. If paying by cheque, please make payable to - Friends of Winterbourne Earls School</w:t>
                            </w:r>
                            <w:r w:rsidR="000E544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31FB"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Alternatively,</w:t>
                            </w:r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you can pay the money directly to the </w:t>
                            </w:r>
                            <w:proofErr w:type="spellStart"/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FoWES</w:t>
                            </w:r>
                            <w:proofErr w:type="spellEnd"/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account. Sort code 20-11-43 A/C 03079821 please put the reference as your child’s name</w:t>
                            </w:r>
                            <w:r w:rsidR="00A349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49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Please also </w:t>
                            </w:r>
                            <w:r w:rsidRPr="003D1A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return your sponsorship form to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14A9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-12pt;margin-top:17.9pt;width:551.4pt;height:88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gSGgIAADQEAAAOAAAAZHJzL2Uyb0RvYy54bWysU01vGyEQvVfqf0Dc6911HTtdeR25iVxV&#10;ipJITpUzZsGLxDIUsHfdX9+B9ZfSnqpeYGCG+XjvMb/rW032wnkFpqLFKKdEGA61MtuK/nhdfbql&#10;xAdmaqbBiIoehKd3i48f5p0txRga0LVwBJMYX3a2ok0ItswyzxvRMj8CKww6JbiWBTy6bVY71mH2&#10;VmfjPJ9mHbjaOuDCe7x9GJx0kfJLKXh4ltKLQHRFsbeQVpfWTVyzxZyVW8dso/ixDfYPXbRMGSx6&#10;TvXAAiM7p/5I1SruwIMMIw5tBlIqLtIMOE2Rv5tm3TAr0iwIjrdnmPz/S8uf9mv74kjov0KPBEZA&#10;OutLj5dxnl66Nu7YKUE/Qng4wyb6QDhezvJ8PLtFF0dfUYxns2kCNrs8t86HbwJaEo2KOuQlwcX2&#10;jz5gSQw9hcRqBlZK68SNNqSr6PTzTZ4enD34Qht8eGk2WqHf9ETVV4NsoD7gfA4G6r3lK4U9PDIf&#10;XphDrrFv1G94xkVqwFpwtChpwP36232MRwrQS0mH2qmo/7ljTlCivxsk50sxmUSxpcPkZjbGg7v2&#10;bK49ZtfeA8qzwJ9ieTJjfNAnUzpo31Dmy1gVXcxwrF3RcDLvw6Bo/CZcLJcpCOVlWXg0a8tj6ohq&#10;RPi1f2POHmkIyOATnFTGyndsDLEDH8tdAKkSVRHnAdUj/CjNxODxG0XtX59T1OWzL34DAAD//wMA&#10;UEsDBBQABgAIAAAAIQBhYz2C4gAAAAsBAAAPAAAAZHJzL2Rvd25yZXYueG1sTI/BTsJAEIbvJr7D&#10;Zky8wZYC2pROCWlCTIweQC7ept2hbeju1u4C1ad3OeltJvPnn+/L1qPuxIUH11qDMJtGINhUVrWm&#10;Rjh8bCcJCOfJKOqsYYRvdrDO7+8ySpW9mh1f9r4WocS4lBAa7/tUSlc1rMlNbc8m3I520OTDOtRS&#10;DXQN5bqTcRQ9SU2tCR8a6rlouDrtzxrhtdi+066MdfLTFS9vx03/dfhcIj4+jJsVCM+j/wvDDT+g&#10;Qx6YSns2yokOYRIvgotHmC+Dwi0QPSdhKhHi2XwBMs/kf4f8FwAA//8DAFBLAQItABQABgAIAAAA&#10;IQC2gziS/gAAAOEBAAATAAAAAAAAAAAAAAAAAAAAAABbQ29udGVudF9UeXBlc10ueG1sUEsBAi0A&#10;FAAGAAgAAAAhADj9If/WAAAAlAEAAAsAAAAAAAAAAAAAAAAALwEAAF9yZWxzLy5yZWxzUEsBAi0A&#10;FAAGAAgAAAAhAJO26BIaAgAANAQAAA4AAAAAAAAAAAAAAAAALgIAAGRycy9lMm9Eb2MueG1sUEsB&#10;Ai0AFAAGAAgAAAAhAGFjPYLiAAAACwEAAA8AAAAAAAAAAAAAAAAAdAQAAGRycy9kb3ducmV2Lnht&#10;bFBLBQYAAAAABAAEAPMAAACDBQAAAAA=&#10;" filled="f" stroked="f" strokeweight=".5pt">
                <v:textbox>
                  <w:txbxContent>
                    <w:p w14:paraId="482E7D8E" w14:textId="4A7034B6" w:rsidR="00CE6298" w:rsidRPr="003D1A05" w:rsidRDefault="00CE6298" w:rsidP="003D1A05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>After the event, please collect your sponsorship, and pay the money raised by cash or cheque, by placing in an envelope with the sponsorship form. We will let you know a drop off location &amp; time for the monies. If paying by cheque, please make payable to - Friends of Winterbourne Earls School</w:t>
                      </w:r>
                      <w:r w:rsidR="000E5440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231FB"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>Alternatively,</w:t>
                      </w:r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you can pay the money directly to the </w:t>
                      </w:r>
                      <w:proofErr w:type="spellStart"/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>FoWES</w:t>
                      </w:r>
                      <w:proofErr w:type="spellEnd"/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account. Sort code 20-11-43 A/C 03079821 please put the reference as your child’s name</w:t>
                      </w:r>
                      <w:r w:rsidR="00A349D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A349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Please also </w:t>
                      </w:r>
                      <w:r w:rsidRPr="003D1A05">
                        <w:rPr>
                          <w:rFonts w:ascii="Comic Sans MS" w:hAnsi="Comic Sans MS"/>
                          <w:sz w:val="20"/>
                          <w:szCs w:val="20"/>
                        </w:rPr>
                        <w:t>return your sponsorship form to school.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2BE0" w:rsidRPr="003D1A05">
        <w:rPr>
          <w:rFonts w:ascii="Comic Sans MS" w:hAnsi="Comic Sans MS"/>
          <w:b/>
          <w:bCs/>
        </w:rPr>
        <w:t>How and when to give us the money you’ve raised</w:t>
      </w:r>
    </w:p>
    <w:p w14:paraId="6092539A" w14:textId="70FAE7C7" w:rsidR="00CE6298" w:rsidRDefault="00CE6298" w:rsidP="00CE6298">
      <w:pPr>
        <w:pStyle w:val="Paragraph"/>
        <w:spacing w:after="0"/>
        <w:jc w:val="center"/>
        <w:rPr>
          <w:sz w:val="20"/>
          <w:szCs w:val="20"/>
        </w:rPr>
      </w:pPr>
    </w:p>
    <w:p w14:paraId="16E5EE49" w14:textId="77777777" w:rsidR="00CE6298" w:rsidRDefault="00CE6298" w:rsidP="00CE6298">
      <w:pPr>
        <w:pStyle w:val="Paragraph"/>
        <w:spacing w:after="0"/>
        <w:jc w:val="center"/>
        <w:rPr>
          <w:sz w:val="20"/>
          <w:szCs w:val="20"/>
        </w:rPr>
      </w:pPr>
    </w:p>
    <w:p w14:paraId="42B4B7BF" w14:textId="77777777" w:rsidR="00CE6298" w:rsidRDefault="00CE6298" w:rsidP="00CE6298">
      <w:pPr>
        <w:pStyle w:val="Paragraph"/>
        <w:spacing w:after="0"/>
        <w:jc w:val="center"/>
        <w:rPr>
          <w:sz w:val="20"/>
          <w:szCs w:val="20"/>
        </w:rPr>
      </w:pPr>
    </w:p>
    <w:p w14:paraId="7F3A14C0" w14:textId="77777777" w:rsidR="00CE6298" w:rsidRDefault="00CE6298" w:rsidP="00CE6298">
      <w:pPr>
        <w:pStyle w:val="Paragraph"/>
        <w:jc w:val="center"/>
        <w:rPr>
          <w:b/>
          <w:bCs/>
        </w:rPr>
      </w:pPr>
    </w:p>
    <w:p w14:paraId="5A958E71" w14:textId="77777777" w:rsidR="00CE6298" w:rsidRDefault="00CE6298" w:rsidP="00CE6298">
      <w:pPr>
        <w:pStyle w:val="Paragraph"/>
        <w:jc w:val="center"/>
        <w:rPr>
          <w:b/>
          <w:bCs/>
        </w:rPr>
      </w:pPr>
    </w:p>
    <w:p w14:paraId="5B7802CB" w14:textId="67C3CEF1" w:rsidR="005969A2" w:rsidRPr="003D1A05" w:rsidRDefault="00D72BE0" w:rsidP="00CE6298">
      <w:pPr>
        <w:pStyle w:val="Paragraph"/>
        <w:jc w:val="center"/>
        <w:rPr>
          <w:b/>
          <w:bCs/>
          <w:color w:val="C45911" w:themeColor="accent2" w:themeShade="BF"/>
          <w:sz w:val="28"/>
          <w:szCs w:val="28"/>
        </w:rPr>
      </w:pPr>
      <w:r w:rsidRPr="003D1A05">
        <w:rPr>
          <w:b/>
          <w:bCs/>
          <w:color w:val="C45911" w:themeColor="accent2" w:themeShade="BF"/>
          <w:sz w:val="28"/>
          <w:szCs w:val="28"/>
        </w:rPr>
        <w:t>THANK YOU</w:t>
      </w:r>
    </w:p>
    <w:sectPr w:rsidR="005969A2" w:rsidRPr="003D1A05" w:rsidSect="00625D11">
      <w:headerReference w:type="default" r:id="rId8"/>
      <w:footerReference w:type="default" r:id="rId9"/>
      <w:pgSz w:w="11906" w:h="16838"/>
      <w:pgMar w:top="720" w:right="720" w:bottom="72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80C22" w14:textId="77777777" w:rsidR="006E16BC" w:rsidRDefault="006E16BC" w:rsidP="00C825DE">
      <w:pPr>
        <w:spacing w:after="0"/>
      </w:pPr>
      <w:r>
        <w:separator/>
      </w:r>
    </w:p>
  </w:endnote>
  <w:endnote w:type="continuationSeparator" w:id="0">
    <w:p w14:paraId="5C87C729" w14:textId="77777777" w:rsidR="006E16BC" w:rsidRDefault="006E16BC" w:rsidP="00C825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12A5" w14:textId="5E8A2EBA" w:rsidR="005969A2" w:rsidRDefault="005969A2">
    <w:pPr>
      <w:pStyle w:val="Footer"/>
    </w:pPr>
  </w:p>
  <w:p w14:paraId="49AA18C3" w14:textId="77777777" w:rsidR="00C825DE" w:rsidRDefault="00C825DE" w:rsidP="00176831">
    <w:pPr>
      <w:pStyle w:val="Footer"/>
    </w:pPr>
  </w:p>
  <w:p w14:paraId="1D84BBFF" w14:textId="77777777" w:rsidR="005969A2" w:rsidRPr="00176831" w:rsidRDefault="005969A2" w:rsidP="00176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B59C2" w14:textId="77777777" w:rsidR="006E16BC" w:rsidRDefault="006E16BC" w:rsidP="00C825DE">
      <w:pPr>
        <w:spacing w:after="0"/>
      </w:pPr>
      <w:r>
        <w:separator/>
      </w:r>
    </w:p>
  </w:footnote>
  <w:footnote w:type="continuationSeparator" w:id="0">
    <w:p w14:paraId="131F9228" w14:textId="77777777" w:rsidR="006E16BC" w:rsidRDefault="006E16BC" w:rsidP="00C825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1E618" w14:textId="3BB58CEC" w:rsidR="000D71CC" w:rsidRPr="00BD3275" w:rsidRDefault="00D67D4E" w:rsidP="00BD3275">
    <w:pPr>
      <w:pStyle w:val="BasicParagraph"/>
      <w:spacing w:before="120" w:after="120"/>
      <w:rPr>
        <w:rFonts w:ascii="Arial Rounded MT Bold" w:hAnsi="Arial Rounded MT Bold" w:cs="Open Sans"/>
        <w:sz w:val="32"/>
        <w:szCs w:val="32"/>
      </w:rPr>
    </w:pPr>
    <w:r>
      <w:rPr>
        <w:rFonts w:ascii="Arial Rounded MT Bold" w:hAnsi="Arial Rounded MT Bold" w:cs="Open Sans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EBFA8C" wp14:editId="43FEBBC9">
              <wp:simplePos x="0" y="0"/>
              <wp:positionH relativeFrom="column">
                <wp:posOffset>4053840</wp:posOffset>
              </wp:positionH>
              <wp:positionV relativeFrom="paragraph">
                <wp:posOffset>102235</wp:posOffset>
              </wp:positionV>
              <wp:extent cx="2651760" cy="297180"/>
              <wp:effectExtent l="0" t="0" r="0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51760" cy="2971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8FA5156" w14:textId="748AEA2C" w:rsidR="00D67D4E" w:rsidRDefault="00D67D4E">
                          <w:r>
                            <w:t>Registered Charity No: 1086996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BFA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19.2pt;margin-top:8.05pt;width:208.8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Y41LQIAAFQEAAAOAAAAZHJzL2Uyb0RvYy54bWysVEtv2zAMvg/YfxB0XxxnebRGnCJLkWFA&#10;0BZIh54VWYoNyKImKbGzXz9Kdh7rdhp2kUmR4uP7SM8f2lqRo7CuAp3TdDCkRGgORaX3Of3+uv50&#10;R4nzTBdMgRY5PQlHHxYfP8wbk4kRlKAKYQkG0S5rTE5L702WJI6XomZuAEZoNEqwNfOo2n1SWNZg&#10;9Folo+FwmjRgC2OBC+fw9rEz0kWML6Xg/llKJzxROcXafDxtPHfhTBZzlu0tM2XF+zLYP1RRs0pj&#10;0kuoR+YZOdjqj1B1xS04kH7AoU5AyoqL2AN2kw7fdbMtmRGxFwTHmQtM7v+F5U/HrXmxxLdfoEUC&#10;AyCNcZnDy9BPK20dvlgpQTtCeLrAJlpPOF6OppN0NkUTR9vofpbeRVyT62tjnf8qoCZByKlFWiJa&#10;7LhxHjOi69klJHOgqmJdKRWVMApipSw5MiRR+VgjvvjNS2nS5HT6eTKMgTWE511kpTHBtacg+XbX&#10;9o3uoDhh/xa60XCGrysscsOcf2EWZwH7wvn2z3hIBZgEeomSEuzPv90Hf6QIrZQ0OFs5dT8OzApK&#10;1DeN5N2n43EYxqiMJ7MRKvbWsru16EO9Auw8xU0yPIrB36uzKC3Ub7gGy5AVTUxzzJ1TfxZXvpt4&#10;XCMulsvohONnmN/oreEhdEA6UPDavjFrep48MvwE5ylk2Tu6Ot/wUsPy4EFWkcsAcIdqjzuObqS4&#10;X7OwG7d69Lr+DBa/AAAA//8DAFBLAwQUAAYACAAAACEASW1YR+AAAAAKAQAADwAAAGRycy9kb3du&#10;cmV2LnhtbEyPQU+DQBCF7yb+h82YeDF2abG0IktjjNrEm6VqvG3ZEYjsLGG3gP/e6UmPk/flzfey&#10;zWRbMWDvG0cK5rMIBFLpTEOVgn3xdL0G4YMmo1tHqOAHPWzy87NMp8aN9IrDLlSCS8inWkEdQpdK&#10;6csarfYz1yFx9uV6qwOffSVNr0cut61cRFEirW6IP9S6w4cay+/d0Sr4vKo+Xvz0/DbGy7h73A7F&#10;6t0USl1eTPd3IAJO4Q+Gkz6rQ85OB3ck40WrIInXN4xykMxBnIBomfC6A0eLW5B5Jv9PyH8BAAD/&#10;/wMAUEsBAi0AFAAGAAgAAAAhALaDOJL+AAAA4QEAABMAAAAAAAAAAAAAAAAAAAAAAFtDb250ZW50&#10;X1R5cGVzXS54bWxQSwECLQAUAAYACAAAACEAOP0h/9YAAACUAQAACwAAAAAAAAAAAAAAAAAvAQAA&#10;X3JlbHMvLnJlbHNQSwECLQAUAAYACAAAACEAXW2ONS0CAABUBAAADgAAAAAAAAAAAAAAAAAuAgAA&#10;ZHJzL2Uyb0RvYy54bWxQSwECLQAUAAYACAAAACEASW1YR+AAAAAKAQAADwAAAAAAAAAAAAAAAACH&#10;BAAAZHJzL2Rvd25yZXYueG1sUEsFBgAAAAAEAAQA8wAAAJQFAAAAAA==&#10;" fillcolor="white [3201]" stroked="f" strokeweight=".5pt">
              <v:textbox>
                <w:txbxContent>
                  <w:p w14:paraId="58FA5156" w14:textId="748AEA2C" w:rsidR="00D67D4E" w:rsidRDefault="00D67D4E">
                    <w:r>
                      <w:t>Registered Charity No: 1086996</w:t>
                    </w:r>
                  </w:p>
                </w:txbxContent>
              </v:textbox>
            </v:shape>
          </w:pict>
        </mc:Fallback>
      </mc:AlternateContent>
    </w:r>
    <w:r w:rsidR="00BD3275">
      <w:rPr>
        <w:rFonts w:ascii="Arial Rounded MT Bold" w:hAnsi="Arial Rounded MT Bold" w:cs="Open Sans"/>
        <w:noProof/>
        <w:sz w:val="32"/>
        <w:szCs w:val="32"/>
      </w:rPr>
      <w:drawing>
        <wp:inline distT="0" distB="0" distL="0" distR="0" wp14:anchorId="0FC82A22" wp14:editId="7A74E2D4">
          <wp:extent cx="632460" cy="631323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4340" cy="673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D3275">
      <w:rPr>
        <w:rFonts w:ascii="Arial Rounded MT Bold" w:hAnsi="Arial Rounded MT Bold" w:cs="Open Sans"/>
        <w:sz w:val="32"/>
        <w:szCs w:val="32"/>
      </w:rPr>
      <w:t xml:space="preserve">                    </w:t>
    </w:r>
    <w:r w:rsidR="00B86E2D" w:rsidRPr="00BD3275">
      <w:rPr>
        <w:rFonts w:ascii="Arial Rounded MT Bold" w:hAnsi="Arial Rounded MT Bold" w:cs="Open Sans"/>
        <w:color w:val="538135" w:themeColor="accent6" w:themeShade="BF"/>
        <w:sz w:val="32"/>
        <w:szCs w:val="32"/>
      </w:rPr>
      <w:t>Friends of Winterbourne Earls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BE0"/>
    <w:rsid w:val="000B632C"/>
    <w:rsid w:val="000D71CC"/>
    <w:rsid w:val="000E5440"/>
    <w:rsid w:val="00160F7C"/>
    <w:rsid w:val="0016416D"/>
    <w:rsid w:val="001645AD"/>
    <w:rsid w:val="00176831"/>
    <w:rsid w:val="002A1ABA"/>
    <w:rsid w:val="00342E09"/>
    <w:rsid w:val="00366CB5"/>
    <w:rsid w:val="00393DA9"/>
    <w:rsid w:val="003D1A05"/>
    <w:rsid w:val="004231FB"/>
    <w:rsid w:val="004B64AC"/>
    <w:rsid w:val="004C2A11"/>
    <w:rsid w:val="00547F2F"/>
    <w:rsid w:val="005969A2"/>
    <w:rsid w:val="005B060C"/>
    <w:rsid w:val="005C1CC2"/>
    <w:rsid w:val="00625D11"/>
    <w:rsid w:val="006B751D"/>
    <w:rsid w:val="006C185A"/>
    <w:rsid w:val="006E16BC"/>
    <w:rsid w:val="00785416"/>
    <w:rsid w:val="00795419"/>
    <w:rsid w:val="0086160F"/>
    <w:rsid w:val="00893C03"/>
    <w:rsid w:val="008C69F5"/>
    <w:rsid w:val="008E4F17"/>
    <w:rsid w:val="00901DF2"/>
    <w:rsid w:val="00917924"/>
    <w:rsid w:val="00973969"/>
    <w:rsid w:val="00A0636D"/>
    <w:rsid w:val="00A21748"/>
    <w:rsid w:val="00A349D8"/>
    <w:rsid w:val="00A56DE5"/>
    <w:rsid w:val="00B5214D"/>
    <w:rsid w:val="00B63B35"/>
    <w:rsid w:val="00B86E2D"/>
    <w:rsid w:val="00BC5C28"/>
    <w:rsid w:val="00BD3275"/>
    <w:rsid w:val="00C600EC"/>
    <w:rsid w:val="00C825DE"/>
    <w:rsid w:val="00C94212"/>
    <w:rsid w:val="00CE6298"/>
    <w:rsid w:val="00D67D4E"/>
    <w:rsid w:val="00D72BE0"/>
    <w:rsid w:val="00E67A68"/>
    <w:rsid w:val="00E77FD8"/>
    <w:rsid w:val="00EB5C3D"/>
    <w:rsid w:val="00EE602E"/>
    <w:rsid w:val="00F7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8050F2"/>
  <w15:chartTrackingRefBased/>
  <w15:docId w15:val="{E2C86566-DC50-403E-A411-637EE8714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rsid w:val="005969A2"/>
    <w:pPr>
      <w:widowControl w:val="0"/>
      <w:suppressAutoHyphens/>
      <w:autoSpaceDN w:val="0"/>
      <w:spacing w:after="200" w:line="240" w:lineRule="auto"/>
      <w:textAlignment w:val="baseline"/>
    </w:pPr>
    <w:rPr>
      <w:rFonts w:ascii="Open Sans" w:eastAsia="Open Sans" w:hAnsi="Open Sans" w:cs="Open Sans"/>
      <w:color w:val="000000"/>
      <w:kern w:val="3"/>
    </w:rPr>
  </w:style>
  <w:style w:type="paragraph" w:styleId="Heading1">
    <w:name w:val="heading 1"/>
    <w:basedOn w:val="Normal"/>
    <w:next w:val="Normal"/>
    <w:link w:val="Heading1Char"/>
    <w:uiPriority w:val="99"/>
    <w:rsid w:val="005B06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uiPriority w:val="99"/>
    <w:rsid w:val="005B060C"/>
  </w:style>
  <w:style w:type="character" w:customStyle="1" w:styleId="Heading1Char">
    <w:name w:val="Heading 1 Char"/>
    <w:basedOn w:val="DefaultParagraphFont"/>
    <w:link w:val="Heading1"/>
    <w:uiPriority w:val="99"/>
    <w:rsid w:val="00BC5C28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</w:rPr>
  </w:style>
  <w:style w:type="character" w:customStyle="1" w:styleId="Style1Char">
    <w:name w:val="Style1 Char"/>
    <w:basedOn w:val="DefaultParagraphFont"/>
    <w:link w:val="Style1"/>
    <w:uiPriority w:val="99"/>
    <w:rsid w:val="00BC5C28"/>
    <w:rPr>
      <w:rFonts w:ascii="Open Sans" w:eastAsia="Open Sans" w:hAnsi="Open Sans" w:cs="Open Sans"/>
      <w:color w:val="000000"/>
      <w:kern w:val="3"/>
    </w:rPr>
  </w:style>
  <w:style w:type="character" w:styleId="IntenseEmphasis">
    <w:name w:val="Intense Emphasis"/>
    <w:basedOn w:val="DefaultParagraphFont"/>
    <w:uiPriority w:val="99"/>
    <w:rsid w:val="005B060C"/>
    <w:rPr>
      <w:i/>
      <w:iCs/>
      <w:color w:val="5B9BD5" w:themeColor="accent1"/>
    </w:rPr>
  </w:style>
  <w:style w:type="character" w:styleId="Strong">
    <w:name w:val="Strong"/>
    <w:basedOn w:val="DefaultParagraphFont"/>
    <w:uiPriority w:val="99"/>
    <w:rsid w:val="005B060C"/>
    <w:rPr>
      <w:b/>
      <w:bCs/>
    </w:rPr>
  </w:style>
  <w:style w:type="paragraph" w:customStyle="1" w:styleId="Normalbrackets">
    <w:name w:val="Normal [brackets]"/>
    <w:basedOn w:val="Normal"/>
    <w:uiPriority w:val="99"/>
    <w:rsid w:val="005B060C"/>
    <w:rPr>
      <w:color w:val="999999"/>
    </w:rPr>
  </w:style>
  <w:style w:type="paragraph" w:customStyle="1" w:styleId="URL">
    <w:name w:val="URL"/>
    <w:basedOn w:val="Normal"/>
    <w:uiPriority w:val="99"/>
    <w:rsid w:val="005B060C"/>
    <w:rPr>
      <w:b/>
      <w:color w:val="F48221"/>
    </w:rPr>
  </w:style>
  <w:style w:type="paragraph" w:styleId="Subtitle">
    <w:name w:val="Subtitle"/>
    <w:basedOn w:val="Normal"/>
    <w:next w:val="Normal"/>
    <w:link w:val="SubtitleChar"/>
    <w:uiPriority w:val="99"/>
    <w:rsid w:val="005B060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C5C28"/>
    <w:rPr>
      <w:rFonts w:eastAsiaTheme="minorEastAsia"/>
      <w:color w:val="5A5A5A" w:themeColor="text1" w:themeTint="A5"/>
      <w:spacing w:val="15"/>
      <w:kern w:val="3"/>
    </w:rPr>
  </w:style>
  <w:style w:type="paragraph" w:styleId="NoSpacing">
    <w:name w:val="No Spacing"/>
    <w:uiPriority w:val="99"/>
    <w:rsid w:val="00C825DE"/>
    <w:pPr>
      <w:widowControl w:val="0"/>
      <w:suppressAutoHyphens/>
      <w:autoSpaceDN w:val="0"/>
      <w:spacing w:after="0" w:line="240" w:lineRule="auto"/>
      <w:textAlignment w:val="baseline"/>
    </w:pPr>
    <w:rPr>
      <w:rFonts w:ascii="Open Sans" w:eastAsia="Open Sans" w:hAnsi="Open Sans" w:cs="Open Sans"/>
      <w:color w:val="000000"/>
      <w:kern w:val="3"/>
    </w:rPr>
  </w:style>
  <w:style w:type="character" w:styleId="SubtleEmphasis">
    <w:name w:val="Subtle Emphasis"/>
    <w:basedOn w:val="DefaultParagraphFont"/>
    <w:uiPriority w:val="99"/>
    <w:rsid w:val="00C825DE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C825D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825DE"/>
    <w:rPr>
      <w:rFonts w:ascii="Open Sans" w:eastAsia="Open Sans" w:hAnsi="Open Sans" w:cs="Open Sans"/>
      <w:color w:val="000000"/>
      <w:kern w:val="3"/>
    </w:rPr>
  </w:style>
  <w:style w:type="paragraph" w:styleId="Footer">
    <w:name w:val="footer"/>
    <w:basedOn w:val="Normal"/>
    <w:link w:val="FooterChar"/>
    <w:uiPriority w:val="99"/>
    <w:unhideWhenUsed/>
    <w:rsid w:val="00C825D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825DE"/>
    <w:rPr>
      <w:rFonts w:ascii="Open Sans" w:eastAsia="Open Sans" w:hAnsi="Open Sans" w:cs="Open Sans"/>
      <w:color w:val="000000"/>
      <w:kern w:val="3"/>
    </w:rPr>
  </w:style>
  <w:style w:type="table" w:styleId="TableGrid">
    <w:name w:val="Table Grid"/>
    <w:basedOn w:val="TableNormal"/>
    <w:uiPriority w:val="39"/>
    <w:rsid w:val="006B7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6B751D"/>
    <w:pPr>
      <w:suppressAutoHyphens/>
      <w:autoSpaceDN w:val="0"/>
      <w:spacing w:after="200" w:line="240" w:lineRule="auto"/>
      <w:textAlignment w:val="baseline"/>
    </w:pPr>
    <w:rPr>
      <w:rFonts w:ascii="Open Sans" w:eastAsia="Open Sans" w:hAnsi="Open Sans" w:cs="Open Sans"/>
      <w:kern w:val="3"/>
    </w:rPr>
  </w:style>
  <w:style w:type="table" w:customStyle="1" w:styleId="TableTopHeader">
    <w:name w:val="TableTopHeader"/>
    <w:basedOn w:val="TableNormal"/>
    <w:uiPriority w:val="99"/>
    <w:rsid w:val="00160F7C"/>
    <w:pPr>
      <w:spacing w:after="0" w:line="240" w:lineRule="auto"/>
    </w:pPr>
    <w:rPr>
      <w:rFonts w:ascii="Open Sans" w:hAnsi="Open Sans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sz w:val="22"/>
      </w:rPr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42E0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LeftHeader">
    <w:name w:val="TableLeftHeader"/>
    <w:basedOn w:val="TableNormal"/>
    <w:uiPriority w:val="99"/>
    <w:rsid w:val="00342E09"/>
    <w:pPr>
      <w:spacing w:after="0" w:line="240" w:lineRule="auto"/>
    </w:p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paragraph" w:customStyle="1" w:styleId="NormalLarge-Example">
    <w:name w:val="Normal Large - Example"/>
    <w:basedOn w:val="Normal"/>
    <w:link w:val="NormalLarge-ExampleChar"/>
    <w:uiPriority w:val="5"/>
    <w:qFormat/>
    <w:rsid w:val="00BC5C28"/>
    <w:pPr>
      <w:widowControl/>
    </w:pPr>
    <w:rPr>
      <w:color w:val="999999"/>
      <w:sz w:val="28"/>
      <w:szCs w:val="28"/>
    </w:rPr>
  </w:style>
  <w:style w:type="paragraph" w:customStyle="1" w:styleId="NormalLarge">
    <w:name w:val="Normal Large"/>
    <w:basedOn w:val="Normal"/>
    <w:link w:val="NormalLargeChar"/>
    <w:uiPriority w:val="3"/>
    <w:qFormat/>
    <w:rsid w:val="00BC5C28"/>
    <w:pPr>
      <w:widowControl/>
    </w:pPr>
    <w:rPr>
      <w:color w:val="auto"/>
      <w:sz w:val="28"/>
      <w:szCs w:val="28"/>
    </w:rPr>
  </w:style>
  <w:style w:type="character" w:customStyle="1" w:styleId="NormalLarge-ExampleChar">
    <w:name w:val="Normal Large - Example Char"/>
    <w:basedOn w:val="DefaultParagraphFont"/>
    <w:link w:val="NormalLarge-Example"/>
    <w:uiPriority w:val="5"/>
    <w:rsid w:val="00BC5C28"/>
    <w:rPr>
      <w:rFonts w:ascii="Open Sans" w:eastAsia="Open Sans" w:hAnsi="Open Sans" w:cs="Open Sans"/>
      <w:color w:val="999999"/>
      <w:kern w:val="3"/>
      <w:sz w:val="28"/>
      <w:szCs w:val="28"/>
    </w:rPr>
  </w:style>
  <w:style w:type="paragraph" w:customStyle="1" w:styleId="Title-Example">
    <w:name w:val="Title - Example"/>
    <w:basedOn w:val="Normal"/>
    <w:link w:val="Title-ExampleChar"/>
    <w:uiPriority w:val="1"/>
    <w:qFormat/>
    <w:rsid w:val="005C1CC2"/>
    <w:pPr>
      <w:numPr>
        <w:ilvl w:val="1"/>
      </w:numPr>
      <w:spacing w:before="120" w:after="120"/>
    </w:pPr>
    <w:rPr>
      <w:rFonts w:eastAsia="Times New Roman"/>
      <w:b/>
      <w:bCs/>
      <w:color w:val="999999"/>
      <w:spacing w:val="15"/>
      <w:sz w:val="60"/>
      <w:szCs w:val="60"/>
    </w:rPr>
  </w:style>
  <w:style w:type="character" w:customStyle="1" w:styleId="NormalLargeChar">
    <w:name w:val="Normal Large Char"/>
    <w:basedOn w:val="DefaultParagraphFont"/>
    <w:link w:val="NormalLarge"/>
    <w:uiPriority w:val="3"/>
    <w:rsid w:val="005969A2"/>
    <w:rPr>
      <w:rFonts w:ascii="Open Sans" w:eastAsia="Open Sans" w:hAnsi="Open Sans" w:cs="Open Sans"/>
      <w:kern w:val="3"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5C1CC2"/>
    <w:pPr>
      <w:spacing w:before="120" w:after="120"/>
      <w:contextualSpacing/>
    </w:pPr>
    <w:rPr>
      <w:rFonts w:eastAsiaTheme="majorEastAsia" w:cstheme="majorBidi"/>
      <w:b/>
      <w:color w:val="auto"/>
      <w:spacing w:val="-10"/>
      <w:kern w:val="28"/>
      <w:sz w:val="60"/>
      <w:szCs w:val="56"/>
    </w:rPr>
  </w:style>
  <w:style w:type="character" w:customStyle="1" w:styleId="Title-ExampleChar">
    <w:name w:val="Title - Example Char"/>
    <w:basedOn w:val="DefaultParagraphFont"/>
    <w:link w:val="Title-Example"/>
    <w:uiPriority w:val="1"/>
    <w:rsid w:val="005C1CC2"/>
    <w:rPr>
      <w:rFonts w:ascii="Open Sans" w:eastAsia="Times New Roman" w:hAnsi="Open Sans" w:cs="Open Sans"/>
      <w:b/>
      <w:bCs/>
      <w:color w:val="999999"/>
      <w:spacing w:val="15"/>
      <w:kern w:val="3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5C1CC2"/>
    <w:rPr>
      <w:rFonts w:ascii="Open Sans" w:eastAsiaTheme="majorEastAsia" w:hAnsi="Open Sans" w:cstheme="majorBidi"/>
      <w:b/>
      <w:spacing w:val="-10"/>
      <w:kern w:val="28"/>
      <w:sz w:val="60"/>
      <w:szCs w:val="56"/>
    </w:rPr>
  </w:style>
  <w:style w:type="paragraph" w:customStyle="1" w:styleId="Heading">
    <w:name w:val="Heading"/>
    <w:basedOn w:val="Normal"/>
    <w:link w:val="HeadingChar"/>
    <w:uiPriority w:val="2"/>
    <w:qFormat/>
    <w:rsid w:val="00BC5C28"/>
    <w:pPr>
      <w:keepNext/>
      <w:keepLines/>
      <w:spacing w:before="120" w:after="120"/>
      <w:outlineLvl w:val="0"/>
    </w:pPr>
    <w:rPr>
      <w:rFonts w:eastAsia="Raleway"/>
      <w:color w:val="F48221"/>
      <w:sz w:val="40"/>
      <w:szCs w:val="40"/>
    </w:rPr>
  </w:style>
  <w:style w:type="paragraph" w:customStyle="1" w:styleId="Paragraph">
    <w:name w:val="Paragraph"/>
    <w:basedOn w:val="Normal"/>
    <w:link w:val="ParagraphChar"/>
    <w:uiPriority w:val="5"/>
    <w:qFormat/>
    <w:rsid w:val="00BC5C28"/>
  </w:style>
  <w:style w:type="character" w:customStyle="1" w:styleId="HeadingChar">
    <w:name w:val="Heading Char"/>
    <w:basedOn w:val="DefaultParagraphFont"/>
    <w:link w:val="Heading"/>
    <w:uiPriority w:val="2"/>
    <w:rsid w:val="005969A2"/>
    <w:rPr>
      <w:rFonts w:ascii="Open Sans" w:eastAsia="Raleway" w:hAnsi="Open Sans" w:cs="Open Sans"/>
      <w:color w:val="F48221"/>
      <w:kern w:val="3"/>
      <w:sz w:val="40"/>
      <w:szCs w:val="40"/>
    </w:rPr>
  </w:style>
  <w:style w:type="paragraph" w:customStyle="1" w:styleId="Example">
    <w:name w:val="Example"/>
    <w:basedOn w:val="Normal"/>
    <w:link w:val="ExampleChar"/>
    <w:uiPriority w:val="6"/>
    <w:qFormat/>
    <w:rsid w:val="00BC5C28"/>
    <w:rPr>
      <w:color w:val="999999"/>
    </w:rPr>
  </w:style>
  <w:style w:type="character" w:customStyle="1" w:styleId="ParagraphChar">
    <w:name w:val="Paragraph Char"/>
    <w:basedOn w:val="DefaultParagraphFont"/>
    <w:link w:val="Paragraph"/>
    <w:uiPriority w:val="5"/>
    <w:rsid w:val="005969A2"/>
    <w:rPr>
      <w:rFonts w:ascii="Open Sans" w:eastAsia="Open Sans" w:hAnsi="Open Sans" w:cs="Open Sans"/>
      <w:color w:val="000000"/>
      <w:kern w:val="3"/>
    </w:rPr>
  </w:style>
  <w:style w:type="paragraph" w:customStyle="1" w:styleId="Link">
    <w:name w:val="Link"/>
    <w:basedOn w:val="Normal"/>
    <w:link w:val="LinkChar"/>
    <w:uiPriority w:val="7"/>
    <w:qFormat/>
    <w:rsid w:val="00BC5C28"/>
    <w:rPr>
      <w:b/>
      <w:bCs/>
      <w:color w:val="F48221"/>
    </w:rPr>
  </w:style>
  <w:style w:type="character" w:customStyle="1" w:styleId="ExampleChar">
    <w:name w:val="Example Char"/>
    <w:basedOn w:val="DefaultParagraphFont"/>
    <w:link w:val="Example"/>
    <w:uiPriority w:val="6"/>
    <w:rsid w:val="005969A2"/>
    <w:rPr>
      <w:rFonts w:ascii="Open Sans" w:eastAsia="Open Sans" w:hAnsi="Open Sans" w:cs="Open Sans"/>
      <w:color w:val="999999"/>
      <w:kern w:val="3"/>
    </w:rPr>
  </w:style>
  <w:style w:type="character" w:customStyle="1" w:styleId="LinkChar">
    <w:name w:val="Link Char"/>
    <w:basedOn w:val="DefaultParagraphFont"/>
    <w:link w:val="Link"/>
    <w:uiPriority w:val="7"/>
    <w:rsid w:val="005969A2"/>
    <w:rPr>
      <w:rFonts w:ascii="Open Sans" w:eastAsia="Open Sans" w:hAnsi="Open Sans" w:cs="Open Sans"/>
      <w:b/>
      <w:bCs/>
      <w:color w:val="F48221"/>
      <w:kern w:val="3"/>
    </w:rPr>
  </w:style>
  <w:style w:type="character" w:styleId="Hyperlink">
    <w:name w:val="Hyperlink"/>
    <w:semiHidden/>
    <w:unhideWhenUsed/>
    <w:rsid w:val="000D71CC"/>
    <w:rPr>
      <w:color w:val="000080"/>
      <w:u w:val="single"/>
    </w:rPr>
  </w:style>
  <w:style w:type="paragraph" w:customStyle="1" w:styleId="BasicParagraph">
    <w:name w:val="[Basic Paragraph]"/>
    <w:basedOn w:val="Normal"/>
    <w:rsid w:val="000D71CC"/>
    <w:pPr>
      <w:autoSpaceDE w:val="0"/>
      <w:autoSpaceDN/>
      <w:spacing w:after="0" w:line="288" w:lineRule="auto"/>
      <w:textAlignment w:val="auto"/>
    </w:pPr>
    <w:rPr>
      <w:rFonts w:ascii="MinionPro-Regular" w:eastAsia="MinionPro-Regular" w:hAnsi="MinionPro-Regular" w:cs="MinionPro-Regular"/>
      <w:kern w:val="0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ath\AppData\Roaming\Microsoft\Templates\PTA+Download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B084D-13B5-4266-96D6-B2F9D25B3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PTA+DownloadTemplate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Trifast Plc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Park</dc:creator>
  <cp:keywords/>
  <dc:description/>
  <cp:lastModifiedBy>Cheryl Pritchard</cp:lastModifiedBy>
  <cp:revision>2</cp:revision>
  <dcterms:created xsi:type="dcterms:W3CDTF">2025-02-26T13:00:00Z</dcterms:created>
  <dcterms:modified xsi:type="dcterms:W3CDTF">2025-02-26T13:00:00Z</dcterms:modified>
</cp:coreProperties>
</file>